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060D" w:rsidRPr="009046A7" w:rsidRDefault="002D2F48" w:rsidP="002D2F48">
      <w:pPr>
        <w:spacing w:line="276" w:lineRule="auto"/>
        <w:rPr>
          <w:rFonts w:ascii="Garamond" w:hAnsi="Garamond"/>
          <w:b/>
          <w:bCs/>
        </w:rPr>
      </w:pPr>
      <w:r>
        <w:rPr>
          <w:rFonts w:ascii="Garamond" w:hAnsi="Garamond"/>
        </w:rPr>
        <w:t xml:space="preserve">                                                                                                                              </w:t>
      </w:r>
      <w:r>
        <w:rPr>
          <w:rFonts w:ascii="Garamond" w:hAnsi="Garamond"/>
          <w:bCs/>
        </w:rPr>
        <w:t xml:space="preserve">Spett.le </w:t>
      </w:r>
      <w:r w:rsidR="005814EA" w:rsidRPr="009046A7">
        <w:rPr>
          <w:rFonts w:ascii="Garamond" w:hAnsi="Garamond"/>
          <w:b/>
          <w:bCs/>
        </w:rPr>
        <w:t>AIR</w:t>
      </w:r>
      <w:r w:rsidR="00372F8D" w:rsidRPr="009046A7">
        <w:rPr>
          <w:rFonts w:ascii="Garamond" w:hAnsi="Garamond"/>
          <w:b/>
          <w:bCs/>
        </w:rPr>
        <w:t xml:space="preserve"> </w:t>
      </w:r>
      <w:r w:rsidR="005814EA" w:rsidRPr="009046A7">
        <w:rPr>
          <w:rFonts w:ascii="Garamond" w:hAnsi="Garamond"/>
          <w:b/>
          <w:bCs/>
        </w:rPr>
        <w:t>CAMPANIA srl</w:t>
      </w:r>
    </w:p>
    <w:p w:rsidR="005814EA" w:rsidRPr="002D2F48" w:rsidRDefault="005814EA" w:rsidP="002D2F48">
      <w:pPr>
        <w:spacing w:line="276" w:lineRule="auto"/>
        <w:jc w:val="center"/>
        <w:rPr>
          <w:rFonts w:ascii="Garamond" w:hAnsi="Garamond"/>
        </w:rPr>
      </w:pPr>
      <w:r w:rsidRPr="009046A7">
        <w:rPr>
          <w:rFonts w:ascii="Garamond" w:hAnsi="Garamond"/>
        </w:rPr>
        <w:t xml:space="preserve">                                                                                   </w:t>
      </w:r>
      <w:r w:rsidR="002D2F48">
        <w:rPr>
          <w:rFonts w:ascii="Garamond" w:hAnsi="Garamond"/>
        </w:rPr>
        <w:t xml:space="preserve">                     </w:t>
      </w:r>
      <w:r w:rsidR="009046A7">
        <w:rPr>
          <w:rFonts w:ascii="Garamond" w:hAnsi="Garamond"/>
        </w:rPr>
        <w:t xml:space="preserve"> Pec: </w:t>
      </w:r>
      <w:hyperlink r:id="rId9" w:history="1">
        <w:r w:rsidRPr="009046A7">
          <w:rPr>
            <w:rStyle w:val="Collegamentoipertestuale"/>
            <w:rFonts w:ascii="Garamond" w:hAnsi="Garamond"/>
          </w:rPr>
          <w:t>manifestazioneinteresseaircampania@pec.rsmrevisione.it</w:t>
        </w:r>
      </w:hyperlink>
    </w:p>
    <w:p w:rsidR="005814EA" w:rsidRPr="009046A7" w:rsidRDefault="005814EA" w:rsidP="003F060D">
      <w:pPr>
        <w:spacing w:line="276" w:lineRule="auto"/>
        <w:jc w:val="right"/>
        <w:rPr>
          <w:rFonts w:ascii="Garamond" w:hAnsi="Garamond"/>
          <w:bCs/>
        </w:rPr>
      </w:pPr>
    </w:p>
    <w:p w:rsidR="005814EA" w:rsidRPr="009046A7" w:rsidRDefault="005814EA" w:rsidP="003F060D">
      <w:pPr>
        <w:spacing w:line="276" w:lineRule="auto"/>
        <w:jc w:val="right"/>
        <w:rPr>
          <w:rFonts w:ascii="Garamond" w:hAnsi="Garamond"/>
          <w:bCs/>
        </w:rPr>
      </w:pPr>
    </w:p>
    <w:p w:rsidR="00FB358D" w:rsidRPr="009046A7" w:rsidRDefault="00377421" w:rsidP="005814EA">
      <w:pPr>
        <w:spacing w:line="276" w:lineRule="auto"/>
        <w:rPr>
          <w:rFonts w:ascii="Garamond" w:hAnsi="Garamond"/>
          <w:bCs/>
        </w:rPr>
      </w:pPr>
      <w:r w:rsidRPr="009046A7">
        <w:rPr>
          <w:rFonts w:ascii="Garamond" w:hAnsi="Garamond"/>
          <w:bCs/>
          <w:noProof/>
          <w:lang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74C52A" wp14:editId="63BCCFDF">
                <wp:simplePos x="0" y="0"/>
                <wp:positionH relativeFrom="column">
                  <wp:posOffset>-42545</wp:posOffset>
                </wp:positionH>
                <wp:positionV relativeFrom="paragraph">
                  <wp:posOffset>152070</wp:posOffset>
                </wp:positionV>
                <wp:extent cx="6547104" cy="482803"/>
                <wp:effectExtent l="0" t="0" r="25400" b="12700"/>
                <wp:wrapNone/>
                <wp:docPr id="1" name="Rettango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7104" cy="48280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5808B451" id="Rettangolo 1" o:spid="_x0000_s1026" style="position:absolute;margin-left:-3.35pt;margin-top:11.95pt;width:515.5pt;height:3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" filled="f" strokecolor="black [3213]" strokeweight=".5pt"/>
            </w:pict>
          </mc:Fallback>
        </mc:AlternateContent>
      </w:r>
    </w:p>
    <w:p w:rsidR="003F060D" w:rsidRPr="009046A7" w:rsidRDefault="003F060D" w:rsidP="00985D74">
      <w:pPr>
        <w:spacing w:line="276" w:lineRule="auto"/>
        <w:ind w:left="993" w:hanging="993"/>
        <w:jc w:val="both"/>
        <w:rPr>
          <w:rFonts w:ascii="Garamond" w:hAnsi="Garamond"/>
          <w:b/>
          <w:bCs/>
        </w:rPr>
      </w:pPr>
      <w:r w:rsidRPr="009046A7">
        <w:rPr>
          <w:rFonts w:ascii="Garamond" w:hAnsi="Garamond"/>
          <w:b/>
          <w:bCs/>
          <w:u w:val="single"/>
        </w:rPr>
        <w:t>Oggetto</w:t>
      </w:r>
      <w:r w:rsidRPr="009046A7">
        <w:rPr>
          <w:rFonts w:ascii="Garamond" w:hAnsi="Garamond"/>
          <w:b/>
          <w:bCs/>
        </w:rPr>
        <w:t xml:space="preserve">: Manifestazione di interesse per </w:t>
      </w:r>
      <w:r w:rsidR="00FE7E61" w:rsidRPr="009046A7">
        <w:rPr>
          <w:rFonts w:ascii="Garamond" w:hAnsi="Garamond"/>
          <w:b/>
          <w:bCs/>
        </w:rPr>
        <w:t>l’acquisto dei crediti di imposta</w:t>
      </w:r>
      <w:r w:rsidR="00E735C5" w:rsidRPr="009046A7">
        <w:rPr>
          <w:rFonts w:ascii="Garamond" w:hAnsi="Garamond"/>
          <w:b/>
          <w:bCs/>
        </w:rPr>
        <w:t xml:space="preserve"> di cui al</w:t>
      </w:r>
      <w:r w:rsidR="005814EA" w:rsidRPr="009046A7">
        <w:rPr>
          <w:rFonts w:ascii="Garamond" w:hAnsi="Garamond"/>
          <w:b/>
          <w:bCs/>
        </w:rPr>
        <w:t xml:space="preserve"> </w:t>
      </w:r>
      <w:r w:rsidR="00372F8D" w:rsidRPr="009046A7">
        <w:rPr>
          <w:rFonts w:ascii="Garamond" w:hAnsi="Garamond"/>
          <w:b/>
          <w:bCs/>
        </w:rPr>
        <w:t xml:space="preserve">Decreto </w:t>
      </w:r>
      <w:r w:rsidR="005814EA" w:rsidRPr="009046A7">
        <w:rPr>
          <w:rFonts w:ascii="Garamond" w:hAnsi="Garamond"/>
          <w:b/>
          <w:bCs/>
        </w:rPr>
        <w:t>Legge</w:t>
      </w:r>
      <w:r w:rsidR="00372F8D" w:rsidRPr="009046A7">
        <w:rPr>
          <w:rFonts w:ascii="Garamond" w:hAnsi="Garamond"/>
          <w:b/>
          <w:bCs/>
        </w:rPr>
        <w:t xml:space="preserve"> Rilancio</w:t>
      </w:r>
      <w:r w:rsidR="005814EA" w:rsidRPr="009046A7">
        <w:rPr>
          <w:rFonts w:ascii="Garamond" w:hAnsi="Garamond"/>
          <w:b/>
          <w:bCs/>
        </w:rPr>
        <w:t xml:space="preserve"> 34/2020</w:t>
      </w:r>
      <w:r w:rsidR="00372F8D" w:rsidRPr="009046A7">
        <w:rPr>
          <w:rFonts w:ascii="Garamond" w:hAnsi="Garamond"/>
          <w:b/>
          <w:bCs/>
        </w:rPr>
        <w:t>, convertito dalla Legge 77/2020 e</w:t>
      </w:r>
      <w:r w:rsidR="005814EA" w:rsidRPr="009046A7">
        <w:rPr>
          <w:rFonts w:ascii="Garamond" w:hAnsi="Garamond"/>
          <w:b/>
          <w:bCs/>
        </w:rPr>
        <w:t xml:space="preserve"> s.m.i.</w:t>
      </w:r>
    </w:p>
    <w:p w:rsidR="003F060D" w:rsidRPr="009046A7" w:rsidRDefault="003F060D" w:rsidP="003F060D">
      <w:pPr>
        <w:spacing w:line="276" w:lineRule="auto"/>
        <w:jc w:val="both"/>
        <w:rPr>
          <w:rFonts w:ascii="Garamond" w:hAnsi="Garamond"/>
          <w:bCs/>
        </w:rPr>
      </w:pPr>
    </w:p>
    <w:p w:rsidR="00985D74" w:rsidRPr="009046A7" w:rsidRDefault="00985D74" w:rsidP="003F060D">
      <w:pPr>
        <w:spacing w:line="276" w:lineRule="auto"/>
        <w:jc w:val="both"/>
        <w:rPr>
          <w:rFonts w:ascii="Garamond" w:hAnsi="Garamond"/>
          <w:bCs/>
        </w:rPr>
      </w:pPr>
    </w:p>
    <w:p w:rsidR="00850F36" w:rsidRPr="009046A7" w:rsidRDefault="003F060D" w:rsidP="004E41A9">
      <w:pPr>
        <w:spacing w:line="48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>Il/La sottoscritto/a ___________</w:t>
      </w:r>
      <w:r w:rsidR="004E41A9" w:rsidRPr="009046A7">
        <w:rPr>
          <w:rFonts w:ascii="Garamond" w:hAnsi="Garamond"/>
        </w:rPr>
        <w:t>___</w:t>
      </w:r>
      <w:r w:rsidRPr="009046A7">
        <w:rPr>
          <w:rFonts w:ascii="Garamond" w:hAnsi="Garamond"/>
        </w:rPr>
        <w:t>_________</w:t>
      </w:r>
      <w:r w:rsidR="004E41A9" w:rsidRPr="009046A7">
        <w:rPr>
          <w:rFonts w:ascii="Garamond" w:hAnsi="Garamond"/>
        </w:rPr>
        <w:t>__</w:t>
      </w:r>
      <w:r w:rsidRPr="009046A7">
        <w:rPr>
          <w:rFonts w:ascii="Garamond" w:hAnsi="Garamond"/>
        </w:rPr>
        <w:t xml:space="preserve">____________ </w:t>
      </w:r>
    </w:p>
    <w:p w:rsidR="00850F36" w:rsidRPr="009046A7" w:rsidRDefault="003F060D" w:rsidP="004E41A9">
      <w:pPr>
        <w:spacing w:line="48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 xml:space="preserve">nato/a </w:t>
      </w:r>
      <w:proofErr w:type="spellStart"/>
      <w:r w:rsidRPr="009046A7">
        <w:rPr>
          <w:rFonts w:ascii="Garamond" w:hAnsi="Garamond"/>
        </w:rPr>
        <w:t>a</w:t>
      </w:r>
      <w:proofErr w:type="spellEnd"/>
      <w:r w:rsidRPr="009046A7">
        <w:rPr>
          <w:rFonts w:ascii="Garamond" w:hAnsi="Garamond"/>
        </w:rPr>
        <w:t xml:space="preserve"> _________</w:t>
      </w:r>
      <w:r w:rsidR="004E41A9" w:rsidRPr="009046A7">
        <w:rPr>
          <w:rFonts w:ascii="Garamond" w:hAnsi="Garamond"/>
        </w:rPr>
        <w:t>__</w:t>
      </w:r>
      <w:r w:rsidRPr="009046A7">
        <w:rPr>
          <w:rFonts w:ascii="Garamond" w:hAnsi="Garamond"/>
        </w:rPr>
        <w:t>______________ il _________</w:t>
      </w:r>
      <w:r w:rsidR="004E41A9" w:rsidRPr="009046A7">
        <w:rPr>
          <w:rFonts w:ascii="Garamond" w:hAnsi="Garamond"/>
        </w:rPr>
        <w:t>_</w:t>
      </w:r>
      <w:r w:rsidRPr="009046A7">
        <w:rPr>
          <w:rFonts w:ascii="Garamond" w:hAnsi="Garamond"/>
        </w:rPr>
        <w:t xml:space="preserve">______ </w:t>
      </w:r>
    </w:p>
    <w:p w:rsidR="00850F36" w:rsidRPr="009046A7" w:rsidRDefault="003F060D" w:rsidP="004E41A9">
      <w:pPr>
        <w:spacing w:line="48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>residente in ____________</w:t>
      </w:r>
      <w:r w:rsidR="004E41A9" w:rsidRPr="009046A7">
        <w:rPr>
          <w:rFonts w:ascii="Garamond" w:hAnsi="Garamond"/>
        </w:rPr>
        <w:t>____</w:t>
      </w:r>
      <w:r w:rsidRPr="009046A7">
        <w:rPr>
          <w:rFonts w:ascii="Garamond" w:hAnsi="Garamond"/>
        </w:rPr>
        <w:t>___________ alla via_______________________ n.__</w:t>
      </w:r>
      <w:r w:rsidR="004E41A9" w:rsidRPr="009046A7">
        <w:rPr>
          <w:rFonts w:ascii="Garamond" w:hAnsi="Garamond"/>
        </w:rPr>
        <w:t>__</w:t>
      </w:r>
      <w:r w:rsidRPr="009046A7">
        <w:rPr>
          <w:rFonts w:ascii="Garamond" w:hAnsi="Garamond"/>
        </w:rPr>
        <w:t xml:space="preserve">_ </w:t>
      </w:r>
    </w:p>
    <w:p w:rsidR="00850F36" w:rsidRPr="009046A7" w:rsidRDefault="00850F36" w:rsidP="00850F36">
      <w:pPr>
        <w:spacing w:line="36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>in qualità di________________________________________________</w:t>
      </w:r>
    </w:p>
    <w:p w:rsidR="00850F36" w:rsidRPr="009046A7" w:rsidRDefault="00850F36" w:rsidP="00850F36">
      <w:pPr>
        <w:spacing w:line="36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 xml:space="preserve">autorizzato/a </w:t>
      </w:r>
      <w:r w:rsidR="009A5381" w:rsidRPr="009046A7">
        <w:rPr>
          <w:rFonts w:ascii="Garamond" w:hAnsi="Garamond"/>
        </w:rPr>
        <w:t xml:space="preserve"> </w:t>
      </w:r>
      <w:proofErr w:type="spellStart"/>
      <w:r w:rsidRPr="009046A7">
        <w:rPr>
          <w:rFonts w:ascii="Garamond" w:hAnsi="Garamond"/>
        </w:rPr>
        <w:t>a</w:t>
      </w:r>
      <w:proofErr w:type="spellEnd"/>
      <w:r w:rsidRPr="009046A7">
        <w:rPr>
          <w:rFonts w:ascii="Garamond" w:hAnsi="Garamond"/>
        </w:rPr>
        <w:t xml:space="preserve"> rappresentare legalmente la società_______________________________________</w:t>
      </w:r>
    </w:p>
    <w:p w:rsidR="00850F36" w:rsidRPr="009046A7" w:rsidRDefault="00850F36" w:rsidP="00850F36">
      <w:pPr>
        <w:spacing w:line="36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>forma giuridica___________________  cod. Fiscale______________________</w:t>
      </w:r>
    </w:p>
    <w:p w:rsidR="00850F36" w:rsidRPr="009046A7" w:rsidRDefault="00850F36" w:rsidP="00850F36">
      <w:pPr>
        <w:spacing w:line="36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>Partita IVA_________________________________________</w:t>
      </w:r>
    </w:p>
    <w:p w:rsidR="00850F36" w:rsidRPr="009046A7" w:rsidRDefault="001B2209" w:rsidP="004E41A9">
      <w:pPr>
        <w:spacing w:line="48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>con sede legale in ________</w:t>
      </w:r>
      <w:r w:rsidR="00204CD0" w:rsidRPr="009046A7">
        <w:rPr>
          <w:rFonts w:ascii="Garamond" w:hAnsi="Garamond"/>
        </w:rPr>
        <w:t>_</w:t>
      </w:r>
      <w:r w:rsidRPr="009046A7">
        <w:rPr>
          <w:rFonts w:ascii="Garamond" w:hAnsi="Garamond"/>
        </w:rPr>
        <w:t>________</w:t>
      </w:r>
      <w:r w:rsidR="004E41A9" w:rsidRPr="009046A7">
        <w:rPr>
          <w:rFonts w:ascii="Garamond" w:hAnsi="Garamond"/>
        </w:rPr>
        <w:t>______</w:t>
      </w:r>
      <w:r w:rsidRPr="009046A7">
        <w:rPr>
          <w:rFonts w:ascii="Garamond" w:hAnsi="Garamond"/>
        </w:rPr>
        <w:t>__________ alla via ______________</w:t>
      </w:r>
      <w:r w:rsidR="00850F36" w:rsidRPr="009046A7">
        <w:rPr>
          <w:rFonts w:ascii="Garamond" w:hAnsi="Garamond"/>
        </w:rPr>
        <w:t>__________</w:t>
      </w:r>
    </w:p>
    <w:p w:rsidR="00850F36" w:rsidRPr="009046A7" w:rsidRDefault="00850F36" w:rsidP="004E41A9">
      <w:pPr>
        <w:spacing w:line="48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 xml:space="preserve">con sede operativa in </w:t>
      </w:r>
      <w:r w:rsidR="004E41A9" w:rsidRPr="009046A7">
        <w:rPr>
          <w:rFonts w:ascii="Garamond" w:hAnsi="Garamond"/>
        </w:rPr>
        <w:t>_________</w:t>
      </w:r>
      <w:r w:rsidR="001B2209" w:rsidRPr="009046A7">
        <w:rPr>
          <w:rFonts w:ascii="Garamond" w:hAnsi="Garamond"/>
        </w:rPr>
        <w:t>_____</w:t>
      </w:r>
      <w:r w:rsidR="00204CD0" w:rsidRPr="009046A7">
        <w:rPr>
          <w:rFonts w:ascii="Garamond" w:hAnsi="Garamond"/>
        </w:rPr>
        <w:t>___</w:t>
      </w:r>
      <w:r w:rsidR="001B2209" w:rsidRPr="009046A7">
        <w:rPr>
          <w:rFonts w:ascii="Garamond" w:hAnsi="Garamond"/>
        </w:rPr>
        <w:t xml:space="preserve">_______ </w:t>
      </w:r>
      <w:r w:rsidRPr="009046A7">
        <w:rPr>
          <w:rFonts w:ascii="Garamond" w:hAnsi="Garamond"/>
        </w:rPr>
        <w:t>Via___________________</w:t>
      </w:r>
    </w:p>
    <w:p w:rsidR="001B2209" w:rsidRPr="009046A7" w:rsidRDefault="00915D28" w:rsidP="004E41A9">
      <w:pPr>
        <w:spacing w:line="480" w:lineRule="auto"/>
        <w:jc w:val="both"/>
        <w:rPr>
          <w:rFonts w:ascii="Garamond" w:hAnsi="Garamond"/>
        </w:rPr>
      </w:pPr>
      <w:r>
        <w:rPr>
          <w:rFonts w:ascii="Garamond" w:hAnsi="Garamond"/>
        </w:rPr>
        <w:t>Telefono____________________PEC</w:t>
      </w:r>
      <w:r w:rsidR="001B2209" w:rsidRPr="009046A7">
        <w:rPr>
          <w:rFonts w:ascii="Garamond" w:hAnsi="Garamond"/>
        </w:rPr>
        <w:t>__________</w:t>
      </w:r>
      <w:r w:rsidR="004E41A9" w:rsidRPr="009046A7">
        <w:rPr>
          <w:rFonts w:ascii="Garamond" w:hAnsi="Garamond"/>
        </w:rPr>
        <w:t>_</w:t>
      </w:r>
      <w:r w:rsidR="001B2209" w:rsidRPr="009046A7">
        <w:rPr>
          <w:rFonts w:ascii="Garamond" w:hAnsi="Garamond"/>
        </w:rPr>
        <w:t>______</w:t>
      </w:r>
      <w:r w:rsidR="004E41A9" w:rsidRPr="009046A7">
        <w:rPr>
          <w:rFonts w:ascii="Garamond" w:hAnsi="Garamond"/>
        </w:rPr>
        <w:t>_</w:t>
      </w:r>
      <w:r w:rsidR="00850F36" w:rsidRPr="009046A7">
        <w:rPr>
          <w:rFonts w:ascii="Garamond" w:hAnsi="Garamond"/>
        </w:rPr>
        <w:t>_____________EMAIL</w:t>
      </w:r>
      <w:r w:rsidR="001B2209" w:rsidRPr="009046A7">
        <w:rPr>
          <w:rFonts w:ascii="Garamond" w:hAnsi="Garamond"/>
        </w:rPr>
        <w:t>_______</w:t>
      </w:r>
      <w:r w:rsidR="00204CD0" w:rsidRPr="009046A7">
        <w:rPr>
          <w:rFonts w:ascii="Garamond" w:hAnsi="Garamond"/>
        </w:rPr>
        <w:t>__</w:t>
      </w:r>
      <w:r w:rsidR="00850F36" w:rsidRPr="009046A7">
        <w:rPr>
          <w:rFonts w:ascii="Garamond" w:hAnsi="Garamond"/>
        </w:rPr>
        <w:t>________</w:t>
      </w:r>
    </w:p>
    <w:p w:rsidR="00586ED0" w:rsidRPr="009046A7" w:rsidRDefault="00586ED0" w:rsidP="00586ED0">
      <w:pPr>
        <w:spacing w:line="360" w:lineRule="auto"/>
        <w:jc w:val="center"/>
        <w:rPr>
          <w:rFonts w:ascii="Garamond" w:hAnsi="Garamond"/>
          <w:b/>
          <w:bCs/>
        </w:rPr>
      </w:pPr>
      <w:r w:rsidRPr="009046A7">
        <w:rPr>
          <w:rFonts w:ascii="Garamond" w:hAnsi="Garamond"/>
          <w:b/>
          <w:bCs/>
        </w:rPr>
        <w:t>CHIEDE</w:t>
      </w:r>
    </w:p>
    <w:p w:rsidR="00586ED0" w:rsidRPr="009046A7" w:rsidRDefault="00586ED0" w:rsidP="00586ED0">
      <w:pPr>
        <w:spacing w:line="360" w:lineRule="auto"/>
        <w:rPr>
          <w:rFonts w:ascii="Garamond" w:hAnsi="Garamond"/>
          <w:bCs/>
        </w:rPr>
      </w:pPr>
      <w:r w:rsidRPr="009046A7">
        <w:rPr>
          <w:rFonts w:ascii="Garamond" w:hAnsi="Garamond"/>
          <w:bCs/>
        </w:rPr>
        <w:t>DI PARTECIPA</w:t>
      </w:r>
      <w:r w:rsidR="00CC3866" w:rsidRPr="009046A7">
        <w:rPr>
          <w:rFonts w:ascii="Garamond" w:hAnsi="Garamond"/>
          <w:bCs/>
        </w:rPr>
        <w:t>RE ALLA PRESENTE MANIFESTAZIONE.</w:t>
      </w:r>
    </w:p>
    <w:p w:rsidR="00CC3866" w:rsidRPr="009046A7" w:rsidRDefault="00CC3866" w:rsidP="00586ED0">
      <w:pPr>
        <w:spacing w:line="360" w:lineRule="auto"/>
        <w:rPr>
          <w:rFonts w:ascii="Garamond" w:hAnsi="Garamond"/>
          <w:bCs/>
        </w:rPr>
      </w:pPr>
    </w:p>
    <w:p w:rsidR="00012D4D" w:rsidRPr="009046A7" w:rsidRDefault="00586ED0" w:rsidP="00F400AA">
      <w:pPr>
        <w:spacing w:line="360" w:lineRule="auto"/>
        <w:rPr>
          <w:rFonts w:ascii="Garamond" w:hAnsi="Garamond"/>
          <w:b/>
          <w:bCs/>
        </w:rPr>
      </w:pPr>
      <w:r w:rsidRPr="009046A7">
        <w:rPr>
          <w:rFonts w:ascii="Garamond" w:hAnsi="Garamond"/>
          <w:b/>
          <w:bCs/>
        </w:rPr>
        <w:t>ALL’UOPO</w:t>
      </w:r>
      <w:r w:rsidR="00A34C14" w:rsidRPr="009046A7">
        <w:rPr>
          <w:rFonts w:ascii="Garamond" w:hAnsi="Garamond"/>
          <w:b/>
          <w:bCs/>
        </w:rPr>
        <w:t>,</w:t>
      </w:r>
      <w:r w:rsidR="00CC3866" w:rsidRPr="009046A7">
        <w:rPr>
          <w:rFonts w:ascii="Garamond" w:hAnsi="Garamond"/>
          <w:bCs/>
        </w:rPr>
        <w:t xml:space="preserve"> </w:t>
      </w:r>
      <w:r w:rsidR="00850F36" w:rsidRPr="009046A7">
        <w:rPr>
          <w:rFonts w:ascii="Garamond" w:hAnsi="Garamond"/>
          <w:b/>
          <w:bCs/>
        </w:rPr>
        <w:t>CONSAPEVOLE DELLE SANZIONI PENALI PREVISTE DALL’ART. 76</w:t>
      </w:r>
      <w:r w:rsidR="005763F1" w:rsidRPr="009046A7">
        <w:rPr>
          <w:rFonts w:ascii="Garamond" w:hAnsi="Garamond"/>
          <w:b/>
          <w:bCs/>
        </w:rPr>
        <w:t xml:space="preserve"> </w:t>
      </w:r>
      <w:r w:rsidR="00850F36" w:rsidRPr="009046A7">
        <w:rPr>
          <w:rFonts w:ascii="Garamond" w:hAnsi="Garamond"/>
          <w:b/>
          <w:bCs/>
        </w:rPr>
        <w:t>DEL DPR 445/2000 E S.M.I. PER LE IPOTESI DI FALSITA’ IN ATTI E DICHIARAZIONI MENDACI</w:t>
      </w:r>
    </w:p>
    <w:p w:rsidR="006A7320" w:rsidRPr="009046A7" w:rsidRDefault="00F400AA" w:rsidP="00850F36">
      <w:pPr>
        <w:spacing w:line="360" w:lineRule="auto"/>
        <w:jc w:val="center"/>
        <w:rPr>
          <w:rFonts w:ascii="Garamond" w:hAnsi="Garamond"/>
          <w:b/>
        </w:rPr>
      </w:pPr>
      <w:r w:rsidRPr="009046A7">
        <w:rPr>
          <w:rFonts w:ascii="Garamond" w:hAnsi="Garamond"/>
          <w:b/>
        </w:rPr>
        <w:t>DICHIARA</w:t>
      </w:r>
    </w:p>
    <w:p w:rsidR="006A7320" w:rsidRPr="009046A7" w:rsidRDefault="006F3846" w:rsidP="006F3846">
      <w:pPr>
        <w:spacing w:afterLines="60" w:after="144" w:line="276" w:lineRule="auto"/>
        <w:jc w:val="both"/>
        <w:rPr>
          <w:rFonts w:ascii="Garamond" w:hAnsi="Garamond"/>
          <w:bCs/>
          <w:lang w:bidi="ar-SA"/>
        </w:rPr>
      </w:pPr>
      <w:r w:rsidRPr="009046A7">
        <w:rPr>
          <w:rFonts w:ascii="Garamond" w:hAnsi="Garamond"/>
          <w:bCs/>
          <w:lang w:bidi="ar-SA"/>
        </w:rPr>
        <w:t xml:space="preserve">- </w:t>
      </w:r>
      <w:r w:rsidR="00850F36" w:rsidRPr="009046A7">
        <w:rPr>
          <w:rFonts w:ascii="Garamond" w:hAnsi="Garamond"/>
          <w:bCs/>
          <w:lang w:bidi="ar-SA"/>
        </w:rPr>
        <w:t>che la sede legale e quant’altro innanzi indicato sono quelle della società da me rappresentata;</w:t>
      </w:r>
    </w:p>
    <w:p w:rsidR="006A7320" w:rsidRPr="009046A7" w:rsidRDefault="006F3846" w:rsidP="006F3846">
      <w:pPr>
        <w:spacing w:afterLines="60" w:after="144" w:line="276" w:lineRule="auto"/>
        <w:jc w:val="both"/>
        <w:rPr>
          <w:rFonts w:ascii="Garamond" w:hAnsi="Garamond"/>
          <w:bCs/>
          <w:lang w:bidi="ar-SA"/>
        </w:rPr>
      </w:pPr>
      <w:r w:rsidRPr="009046A7">
        <w:rPr>
          <w:rFonts w:ascii="Garamond" w:hAnsi="Garamond"/>
          <w:bCs/>
          <w:lang w:bidi="ar-SA"/>
        </w:rPr>
        <w:t xml:space="preserve">- </w:t>
      </w:r>
      <w:r w:rsidR="006A7320" w:rsidRPr="009046A7">
        <w:rPr>
          <w:rFonts w:ascii="Garamond" w:hAnsi="Garamond"/>
          <w:bCs/>
          <w:lang w:bidi="ar-SA"/>
        </w:rPr>
        <w:t xml:space="preserve">di essere </w:t>
      </w:r>
      <w:r w:rsidR="00850F36" w:rsidRPr="009046A7">
        <w:rPr>
          <w:rFonts w:ascii="Garamond" w:hAnsi="Garamond"/>
          <w:bCs/>
          <w:lang w:bidi="ar-SA"/>
        </w:rPr>
        <w:t xml:space="preserve">in </w:t>
      </w:r>
      <w:r w:rsidR="0015556B" w:rsidRPr="009046A7">
        <w:rPr>
          <w:rFonts w:ascii="Garamond" w:hAnsi="Garamond"/>
          <w:bCs/>
          <w:lang w:bidi="ar-SA"/>
        </w:rPr>
        <w:t>possesso dei</w:t>
      </w:r>
      <w:r w:rsidR="006A7320" w:rsidRPr="009046A7">
        <w:rPr>
          <w:rFonts w:ascii="Garamond" w:hAnsi="Garamond"/>
          <w:bCs/>
          <w:lang w:bidi="ar-SA"/>
        </w:rPr>
        <w:t xml:space="preserve"> requisiti per l’affidamento di contratti pubblici ai sensi dell’art.80 del D.Lgs. 50/2016</w:t>
      </w:r>
      <w:r w:rsidR="00850F36" w:rsidRPr="009046A7">
        <w:rPr>
          <w:rFonts w:ascii="Garamond" w:hAnsi="Garamond"/>
          <w:bCs/>
          <w:lang w:bidi="ar-SA"/>
        </w:rPr>
        <w:t>;</w:t>
      </w:r>
      <w:r w:rsidR="006A7320" w:rsidRPr="009046A7">
        <w:rPr>
          <w:rFonts w:ascii="Garamond" w:hAnsi="Garamond"/>
          <w:bCs/>
          <w:lang w:bidi="ar-SA"/>
        </w:rPr>
        <w:t xml:space="preserve"> </w:t>
      </w:r>
    </w:p>
    <w:p w:rsidR="00FE4CD2" w:rsidRPr="009046A7" w:rsidRDefault="00850F36" w:rsidP="00FE4CD2">
      <w:pPr>
        <w:spacing w:afterLines="60" w:after="144" w:line="276" w:lineRule="auto"/>
        <w:jc w:val="both"/>
        <w:rPr>
          <w:rFonts w:ascii="Garamond" w:hAnsi="Garamond"/>
          <w:bCs/>
          <w:lang w:bidi="ar-SA"/>
        </w:rPr>
      </w:pPr>
      <w:r w:rsidRPr="009046A7">
        <w:rPr>
          <w:rFonts w:ascii="Garamond" w:hAnsi="Garamond"/>
          <w:bCs/>
          <w:lang w:bidi="ar-SA"/>
        </w:rPr>
        <w:t xml:space="preserve">- </w:t>
      </w:r>
      <w:r w:rsidR="005763F1" w:rsidRPr="009046A7">
        <w:rPr>
          <w:rFonts w:ascii="Garamond" w:hAnsi="Garamond"/>
          <w:bCs/>
          <w:lang w:bidi="ar-SA"/>
        </w:rPr>
        <w:t>che la Società è</w:t>
      </w:r>
      <w:r w:rsidRPr="009046A7">
        <w:rPr>
          <w:rFonts w:ascii="Garamond" w:hAnsi="Garamond"/>
          <w:bCs/>
          <w:lang w:bidi="ar-SA"/>
        </w:rPr>
        <w:t xml:space="preserve"> iscritta a</w:t>
      </w:r>
      <w:r w:rsidR="005763F1" w:rsidRPr="009046A7">
        <w:rPr>
          <w:rFonts w:ascii="Garamond" w:hAnsi="Garamond"/>
          <w:bCs/>
          <w:lang w:bidi="ar-SA"/>
        </w:rPr>
        <w:t>l</w:t>
      </w:r>
      <w:r w:rsidRPr="009046A7">
        <w:rPr>
          <w:rFonts w:ascii="Garamond" w:hAnsi="Garamond"/>
          <w:bCs/>
          <w:lang w:bidi="ar-SA"/>
        </w:rPr>
        <w:t xml:space="preserve"> n. __</w:t>
      </w:r>
      <w:r w:rsidR="00F329E4" w:rsidRPr="009046A7">
        <w:rPr>
          <w:rFonts w:ascii="Garamond" w:hAnsi="Garamond"/>
          <w:bCs/>
          <w:lang w:bidi="ar-SA"/>
        </w:rPr>
        <w:t>____________</w:t>
      </w:r>
      <w:r w:rsidRPr="009046A7">
        <w:rPr>
          <w:rFonts w:ascii="Garamond" w:hAnsi="Garamond"/>
          <w:bCs/>
          <w:lang w:bidi="ar-SA"/>
        </w:rPr>
        <w:t>del Registro delle Imprese presso la C.C.I.A.A. di _________________________________dal_________________________________</w:t>
      </w:r>
      <w:r w:rsidR="00256C7A" w:rsidRPr="009046A7">
        <w:rPr>
          <w:rFonts w:ascii="Garamond" w:hAnsi="Garamond"/>
          <w:bCs/>
          <w:lang w:bidi="ar-SA"/>
        </w:rPr>
        <w:t>;</w:t>
      </w:r>
    </w:p>
    <w:p w:rsidR="00FE4CD2" w:rsidRDefault="00FE4CD2" w:rsidP="00FE4CD2">
      <w:pPr>
        <w:spacing w:afterLines="60" w:after="144" w:line="276" w:lineRule="auto"/>
        <w:jc w:val="both"/>
        <w:rPr>
          <w:rFonts w:ascii="Garamond" w:hAnsi="Garamond"/>
          <w:bCs/>
          <w:lang w:bidi="ar-SA"/>
        </w:rPr>
      </w:pPr>
      <w:r w:rsidRPr="009046A7">
        <w:rPr>
          <w:rFonts w:ascii="Garamond" w:hAnsi="Garamond"/>
          <w:bCs/>
          <w:lang w:bidi="ar-SA"/>
        </w:rPr>
        <w:t>- di essere in possesso di crediti d’imposta certificati e disponibili nel proprio cassetto fi</w:t>
      </w:r>
      <w:r w:rsidR="001525E9" w:rsidRPr="009046A7">
        <w:rPr>
          <w:rFonts w:ascii="Garamond" w:hAnsi="Garamond"/>
          <w:bCs/>
          <w:lang w:bidi="ar-SA"/>
        </w:rPr>
        <w:t>scale alla data di sottoscrizione del contratto,</w:t>
      </w:r>
      <w:r w:rsidRPr="009046A7">
        <w:rPr>
          <w:rFonts w:ascii="Garamond" w:hAnsi="Garamond"/>
          <w:bCs/>
          <w:lang w:bidi="ar-SA"/>
        </w:rPr>
        <w:t xml:space="preserve"> ricompresi n</w:t>
      </w:r>
      <w:r w:rsidR="009F66AA" w:rsidRPr="009046A7">
        <w:rPr>
          <w:rFonts w:ascii="Garamond" w:hAnsi="Garamond"/>
          <w:bCs/>
          <w:lang w:bidi="ar-SA"/>
        </w:rPr>
        <w:t xml:space="preserve">el range di € 50.000,00 - </w:t>
      </w:r>
      <w:r w:rsidRPr="009046A7">
        <w:rPr>
          <w:rFonts w:ascii="Garamond" w:hAnsi="Garamond"/>
          <w:bCs/>
          <w:lang w:bidi="ar-SA"/>
        </w:rPr>
        <w:t>500.000,00</w:t>
      </w:r>
      <w:r w:rsidR="00256C7A" w:rsidRPr="009046A7">
        <w:rPr>
          <w:rFonts w:ascii="Garamond" w:hAnsi="Garamond"/>
          <w:bCs/>
          <w:lang w:bidi="ar-SA"/>
        </w:rPr>
        <w:t>;</w:t>
      </w:r>
    </w:p>
    <w:p w:rsidR="00F76B4E" w:rsidRPr="00500674" w:rsidRDefault="00F76B4E" w:rsidP="00F76B4E">
      <w:pPr>
        <w:spacing w:afterLines="60" w:after="144" w:line="276" w:lineRule="auto"/>
        <w:jc w:val="both"/>
        <w:rPr>
          <w:rFonts w:ascii="Garamond" w:hAnsi="Garamond"/>
          <w:bCs/>
          <w:lang w:bidi="ar-SA"/>
        </w:rPr>
      </w:pPr>
      <w:r w:rsidRPr="00500674">
        <w:rPr>
          <w:rFonts w:ascii="Garamond" w:hAnsi="Garamond"/>
          <w:bCs/>
          <w:lang w:bidi="ar-SA"/>
        </w:rPr>
        <w:t>- di aver preso atto di quanto previsto e stabilito nell’avviso di manifestazione di interesse in merito alla documentazione da produrre per la v</w:t>
      </w:r>
      <w:r w:rsidR="00915D28">
        <w:rPr>
          <w:rFonts w:ascii="Garamond" w:hAnsi="Garamond"/>
          <w:bCs/>
          <w:lang w:bidi="ar-SA"/>
        </w:rPr>
        <w:t>alutazione dei crediti cedibili;</w:t>
      </w:r>
    </w:p>
    <w:p w:rsidR="00F76B4E" w:rsidRPr="00F76B4E" w:rsidRDefault="008235DD" w:rsidP="00FE4CD2">
      <w:pPr>
        <w:spacing w:afterLines="60" w:after="144" w:line="276" w:lineRule="auto"/>
        <w:jc w:val="both"/>
        <w:rPr>
          <w:rFonts w:ascii="Garamond" w:hAnsi="Garamond"/>
          <w:bCs/>
          <w:highlight w:val="yellow"/>
          <w:lang w:bidi="ar-SA"/>
        </w:rPr>
      </w:pPr>
      <w:r>
        <w:rPr>
          <w:rFonts w:ascii="Garamond" w:hAnsi="Garamond"/>
          <w:bCs/>
          <w:lang w:bidi="ar-SA"/>
        </w:rPr>
        <w:t>C</w:t>
      </w:r>
      <w:r w:rsidR="00493344">
        <w:rPr>
          <w:rFonts w:ascii="Garamond" w:hAnsi="Garamond"/>
          <w:bCs/>
          <w:lang w:bidi="ar-SA"/>
        </w:rPr>
        <w:t>ancellare</w:t>
      </w:r>
      <w:r w:rsidR="00F76B4E" w:rsidRPr="00500674">
        <w:rPr>
          <w:rFonts w:ascii="Garamond" w:hAnsi="Garamond"/>
          <w:bCs/>
          <w:lang w:bidi="ar-SA"/>
        </w:rPr>
        <w:t xml:space="preserve"> quella che non interessa:</w:t>
      </w:r>
    </w:p>
    <w:p w:rsidR="00F76B4E" w:rsidRPr="00500674" w:rsidRDefault="00500674" w:rsidP="00FE4CD2">
      <w:pPr>
        <w:spacing w:afterLines="60" w:after="144" w:line="276" w:lineRule="auto"/>
        <w:jc w:val="both"/>
        <w:rPr>
          <w:rFonts w:ascii="Garamond" w:hAnsi="Garamond"/>
          <w:bCs/>
          <w:lang w:bidi="ar-SA"/>
        </w:rPr>
      </w:pPr>
      <w:r>
        <w:rPr>
          <w:rFonts w:ascii="Garamond" w:hAnsi="Garamond"/>
          <w:bCs/>
          <w:lang w:bidi="ar-SA"/>
        </w:rPr>
        <w:t>- d</w:t>
      </w:r>
      <w:r w:rsidR="00F76B4E" w:rsidRPr="00500674">
        <w:rPr>
          <w:rFonts w:ascii="Garamond" w:hAnsi="Garamond"/>
          <w:bCs/>
          <w:lang w:bidi="ar-SA"/>
        </w:rPr>
        <w:t xml:space="preserve">i essere disposto a cedere anche </w:t>
      </w:r>
      <w:r w:rsidR="0006604F">
        <w:rPr>
          <w:rFonts w:ascii="Garamond" w:hAnsi="Garamond"/>
          <w:bCs/>
          <w:lang w:bidi="ar-SA"/>
        </w:rPr>
        <w:t>solo le annualità 2022 e/o 2023;</w:t>
      </w:r>
      <w:bookmarkStart w:id="0" w:name="_GoBack"/>
      <w:bookmarkEnd w:id="0"/>
      <w:r w:rsidR="00F76B4E" w:rsidRPr="00500674">
        <w:rPr>
          <w:rFonts w:ascii="Garamond" w:hAnsi="Garamond"/>
          <w:bCs/>
          <w:lang w:bidi="ar-SA"/>
        </w:rPr>
        <w:t xml:space="preserve"> </w:t>
      </w:r>
    </w:p>
    <w:p w:rsidR="00F76B4E" w:rsidRDefault="00500674" w:rsidP="00F76B4E">
      <w:pPr>
        <w:spacing w:afterLines="60" w:after="144" w:line="276" w:lineRule="auto"/>
        <w:jc w:val="both"/>
        <w:rPr>
          <w:rFonts w:ascii="Garamond" w:hAnsi="Garamond"/>
          <w:bCs/>
          <w:lang w:bidi="ar-SA"/>
        </w:rPr>
      </w:pPr>
      <w:r>
        <w:rPr>
          <w:rFonts w:ascii="Garamond" w:hAnsi="Garamond"/>
          <w:bCs/>
          <w:lang w:bidi="ar-SA"/>
        </w:rPr>
        <w:t xml:space="preserve">- </w:t>
      </w:r>
      <w:r w:rsidR="00F76B4E" w:rsidRPr="00500674">
        <w:rPr>
          <w:rFonts w:ascii="Garamond" w:hAnsi="Garamond"/>
          <w:bCs/>
          <w:lang w:bidi="ar-SA"/>
        </w:rPr>
        <w:t>di NON essere disposto a cedere anche solo le annualità 2022 e/o 2023.</w:t>
      </w:r>
      <w:r w:rsidR="00F76B4E">
        <w:rPr>
          <w:rFonts w:ascii="Garamond" w:hAnsi="Garamond"/>
          <w:bCs/>
          <w:lang w:bidi="ar-SA"/>
        </w:rPr>
        <w:t xml:space="preserve"> </w:t>
      </w:r>
    </w:p>
    <w:p w:rsidR="003F060D" w:rsidRPr="002D2F48" w:rsidRDefault="00985D74" w:rsidP="002D2F48">
      <w:pPr>
        <w:spacing w:afterLines="60" w:after="144" w:line="276" w:lineRule="auto"/>
        <w:jc w:val="both"/>
        <w:rPr>
          <w:rFonts w:ascii="Garamond" w:hAnsi="Garamond"/>
          <w:bCs/>
          <w:lang w:bidi="ar-SA"/>
        </w:rPr>
      </w:pPr>
      <w:r w:rsidRPr="00F76B4E">
        <w:rPr>
          <w:rFonts w:ascii="Garamond" w:hAnsi="Garamond"/>
          <w:color w:val="000000"/>
        </w:rPr>
        <w:t>Si allega</w:t>
      </w:r>
      <w:r w:rsidR="004E41A9" w:rsidRPr="00F76B4E">
        <w:rPr>
          <w:rFonts w:ascii="Garamond" w:hAnsi="Garamond"/>
          <w:color w:val="000000"/>
        </w:rPr>
        <w:t xml:space="preserve"> </w:t>
      </w:r>
      <w:r w:rsidR="004E41A9" w:rsidRPr="009046A7">
        <w:rPr>
          <w:rFonts w:ascii="Garamond" w:hAnsi="Garamond"/>
          <w:color w:val="000000"/>
        </w:rPr>
        <w:t xml:space="preserve">copia del documento d’identità del </w:t>
      </w:r>
      <w:r w:rsidR="00377421" w:rsidRPr="009046A7">
        <w:rPr>
          <w:rFonts w:ascii="Garamond" w:hAnsi="Garamond"/>
          <w:color w:val="000000"/>
        </w:rPr>
        <w:t>sottoscritto</w:t>
      </w:r>
      <w:r w:rsidR="00500674">
        <w:rPr>
          <w:rFonts w:ascii="Garamond" w:hAnsi="Garamond"/>
          <w:color w:val="000000"/>
        </w:rPr>
        <w:t xml:space="preserve"> e</w:t>
      </w:r>
      <w:r w:rsidR="00F76B4E">
        <w:rPr>
          <w:rFonts w:ascii="Garamond" w:hAnsi="Garamond"/>
          <w:color w:val="000000"/>
        </w:rPr>
        <w:t xml:space="preserve"> visura camerale</w:t>
      </w:r>
      <w:r w:rsidR="00F76B4E" w:rsidRPr="00F76B4E">
        <w:rPr>
          <w:rFonts w:ascii="Garamond" w:hAnsi="Garamond"/>
          <w:color w:val="000000"/>
        </w:rPr>
        <w:t xml:space="preserve"> aggiornata dell’iscrizione alla Camera di Commercio</w:t>
      </w:r>
      <w:r w:rsidR="00377421" w:rsidRPr="009046A7">
        <w:rPr>
          <w:rFonts w:ascii="Garamond" w:hAnsi="Garamond"/>
          <w:color w:val="000000"/>
        </w:rPr>
        <w:t>.</w:t>
      </w:r>
    </w:p>
    <w:p w:rsidR="004E41A9" w:rsidRPr="009046A7" w:rsidRDefault="004E41A9" w:rsidP="004E41A9">
      <w:pPr>
        <w:spacing w:line="360" w:lineRule="auto"/>
        <w:jc w:val="both"/>
        <w:rPr>
          <w:rFonts w:ascii="Garamond" w:hAnsi="Garamond"/>
          <w:color w:val="000000"/>
        </w:rPr>
      </w:pPr>
    </w:p>
    <w:p w:rsidR="00FB358D" w:rsidRPr="009046A7" w:rsidRDefault="003F060D" w:rsidP="00FB358D">
      <w:pPr>
        <w:spacing w:line="36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>__________</w:t>
      </w:r>
      <w:r w:rsidR="004E41A9" w:rsidRPr="009046A7">
        <w:rPr>
          <w:rFonts w:ascii="Garamond" w:hAnsi="Garamond"/>
        </w:rPr>
        <w:t>___</w:t>
      </w:r>
      <w:r w:rsidRPr="009046A7">
        <w:rPr>
          <w:rFonts w:ascii="Garamond" w:hAnsi="Garamond"/>
        </w:rPr>
        <w:t>______, lì_____</w:t>
      </w:r>
      <w:r w:rsidR="004E41A9" w:rsidRPr="009046A7">
        <w:rPr>
          <w:rFonts w:ascii="Garamond" w:hAnsi="Garamond"/>
        </w:rPr>
        <w:t>__</w:t>
      </w:r>
      <w:r w:rsidRPr="009046A7">
        <w:rPr>
          <w:rFonts w:ascii="Garamond" w:hAnsi="Garamond"/>
        </w:rPr>
        <w:t xml:space="preserve">_______                  </w:t>
      </w:r>
      <w:r w:rsidR="00FB358D" w:rsidRPr="009046A7">
        <w:rPr>
          <w:rFonts w:ascii="Garamond" w:hAnsi="Garamond"/>
        </w:rPr>
        <w:t xml:space="preserve">                                 </w:t>
      </w:r>
      <w:r w:rsidRPr="009046A7">
        <w:rPr>
          <w:rFonts w:ascii="Garamond" w:hAnsi="Garamond"/>
        </w:rPr>
        <w:t xml:space="preserve">       </w:t>
      </w:r>
      <w:r w:rsidR="00FB358D" w:rsidRPr="009046A7">
        <w:rPr>
          <w:rFonts w:ascii="Garamond" w:hAnsi="Garamond"/>
        </w:rPr>
        <w:t>Firma</w:t>
      </w:r>
      <w:r w:rsidRPr="009046A7">
        <w:rPr>
          <w:rFonts w:ascii="Garamond" w:hAnsi="Garamond"/>
        </w:rPr>
        <w:t xml:space="preserve">     </w:t>
      </w:r>
    </w:p>
    <w:p w:rsidR="001B2209" w:rsidRPr="009046A7" w:rsidRDefault="003F060D" w:rsidP="00FB358D">
      <w:pPr>
        <w:spacing w:line="36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 xml:space="preserve">                                                                                                 </w:t>
      </w:r>
      <w:r w:rsidR="004E41A9" w:rsidRPr="009046A7">
        <w:rPr>
          <w:rFonts w:ascii="Garamond" w:hAnsi="Garamond"/>
        </w:rPr>
        <w:t xml:space="preserve">     </w:t>
      </w:r>
      <w:r w:rsidR="001B2209" w:rsidRPr="009046A7">
        <w:rPr>
          <w:rFonts w:ascii="Garamond" w:hAnsi="Garamond"/>
        </w:rPr>
        <w:t xml:space="preserve"> </w:t>
      </w:r>
      <w:r w:rsidRPr="009046A7">
        <w:rPr>
          <w:rFonts w:ascii="Garamond" w:hAnsi="Garamond"/>
        </w:rPr>
        <w:t xml:space="preserve">  </w:t>
      </w:r>
      <w:r w:rsidR="004E41A9" w:rsidRPr="009046A7">
        <w:rPr>
          <w:rFonts w:ascii="Garamond" w:hAnsi="Garamond"/>
        </w:rPr>
        <w:t xml:space="preserve">           </w:t>
      </w:r>
    </w:p>
    <w:p w:rsidR="007A0315" w:rsidRPr="009046A7" w:rsidRDefault="003F060D" w:rsidP="003F060D">
      <w:pPr>
        <w:spacing w:line="360" w:lineRule="auto"/>
        <w:jc w:val="both"/>
        <w:rPr>
          <w:rFonts w:ascii="Garamond" w:hAnsi="Garamond"/>
        </w:rPr>
      </w:pPr>
      <w:r w:rsidRPr="009046A7">
        <w:rPr>
          <w:rFonts w:ascii="Garamond" w:hAnsi="Garamond"/>
        </w:rPr>
        <w:t xml:space="preserve">                                                               </w:t>
      </w:r>
      <w:r w:rsidR="004E41A9" w:rsidRPr="009046A7">
        <w:rPr>
          <w:rFonts w:ascii="Garamond" w:hAnsi="Garamond"/>
        </w:rPr>
        <w:t xml:space="preserve">                                   </w:t>
      </w:r>
      <w:r w:rsidR="00FB358D" w:rsidRPr="009046A7">
        <w:rPr>
          <w:rFonts w:ascii="Garamond" w:hAnsi="Garamond"/>
        </w:rPr>
        <w:t xml:space="preserve">      </w:t>
      </w:r>
      <w:r w:rsidR="004E41A9" w:rsidRPr="009046A7">
        <w:rPr>
          <w:rFonts w:ascii="Garamond" w:hAnsi="Garamond"/>
        </w:rPr>
        <w:t xml:space="preserve">   </w:t>
      </w:r>
      <w:r w:rsidRPr="009046A7">
        <w:rPr>
          <w:rFonts w:ascii="Garamond" w:hAnsi="Garamond"/>
        </w:rPr>
        <w:t>_______</w:t>
      </w:r>
      <w:r w:rsidR="004E41A9" w:rsidRPr="009046A7">
        <w:rPr>
          <w:rFonts w:ascii="Garamond" w:hAnsi="Garamond"/>
        </w:rPr>
        <w:t>__________</w:t>
      </w:r>
      <w:r w:rsidRPr="009046A7">
        <w:rPr>
          <w:rFonts w:ascii="Garamond" w:hAnsi="Garamond"/>
        </w:rPr>
        <w:t>_________</w:t>
      </w:r>
    </w:p>
    <w:p w:rsidR="007A0315" w:rsidRPr="009046A7" w:rsidRDefault="007A0315" w:rsidP="007A0315">
      <w:pPr>
        <w:rPr>
          <w:rFonts w:ascii="Garamond" w:hAnsi="Garamond"/>
        </w:rPr>
      </w:pPr>
    </w:p>
    <w:p w:rsidR="007A0315" w:rsidRPr="009046A7" w:rsidRDefault="007A0315" w:rsidP="007A0315">
      <w:pPr>
        <w:rPr>
          <w:rFonts w:ascii="Garamond" w:hAnsi="Garamond"/>
        </w:rPr>
      </w:pPr>
    </w:p>
    <w:p w:rsidR="007A0315" w:rsidRPr="009046A7" w:rsidRDefault="007A0315" w:rsidP="007A0315">
      <w:pPr>
        <w:jc w:val="both"/>
        <w:rPr>
          <w:rFonts w:ascii="Garamond" w:hAnsi="Garamond"/>
          <w:color w:val="000000"/>
        </w:rPr>
      </w:pPr>
      <w:r w:rsidRPr="009046A7">
        <w:rPr>
          <w:rFonts w:ascii="Garamond" w:hAnsi="Garamond"/>
          <w:color w:val="000000"/>
        </w:rPr>
        <w:t>I dati personali, ai sensi del D.Lgs 196/2003 e s.m.i., saranno oggetto di trattamento con o senza l’ausilio di mezzi elettronici ed esclusivamente nell’ambito del procedimento in oggetto e che il titolare del trattamento è l’A.IR. S.p.A.</w:t>
      </w:r>
    </w:p>
    <w:sectPr w:rsidR="007A0315" w:rsidRPr="009046A7" w:rsidSect="004E41A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7" w:h="16840" w:code="9"/>
      <w:pgMar w:top="851" w:right="851" w:bottom="851" w:left="851" w:header="680" w:footer="567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6760" w:rsidRDefault="004D6760">
      <w:r>
        <w:separator/>
      </w:r>
    </w:p>
  </w:endnote>
  <w:endnote w:type="continuationSeparator" w:id="0">
    <w:p w:rsidR="004D6760" w:rsidRDefault="004D6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7A5" w:rsidRDefault="002E27A5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7A5" w:rsidRDefault="002E27A5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7A5" w:rsidRDefault="002E27A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6760" w:rsidRDefault="004D6760">
      <w:r>
        <w:separator/>
      </w:r>
    </w:p>
  </w:footnote>
  <w:footnote w:type="continuationSeparator" w:id="0">
    <w:p w:rsidR="004D6760" w:rsidRDefault="004D67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7A5" w:rsidRDefault="002E27A5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7A5" w:rsidRDefault="002E27A5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060D" w:rsidRPr="003F060D" w:rsidRDefault="003F060D" w:rsidP="004E41A9">
    <w:pPr>
      <w:pStyle w:val="Intestazione"/>
      <w:rPr>
        <w:b/>
      </w:rPr>
    </w:pPr>
    <w:r w:rsidRPr="003F060D">
      <w:rPr>
        <w:b/>
      </w:rPr>
      <w:t xml:space="preserve">MODELLO </w:t>
    </w:r>
    <w:r w:rsidR="002E27A5">
      <w:rPr>
        <w:b/>
      </w:rPr>
      <w:t>Istanza di partecipazione.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707F55"/>
    <w:multiLevelType w:val="hybridMultilevel"/>
    <w:tmpl w:val="58DA3D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A764EF"/>
    <w:multiLevelType w:val="hybridMultilevel"/>
    <w:tmpl w:val="D28CF8C2"/>
    <w:lvl w:ilvl="0" w:tplc="C0DA1F0E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316305"/>
    <w:multiLevelType w:val="hybridMultilevel"/>
    <w:tmpl w:val="4F76D612"/>
    <w:lvl w:ilvl="0" w:tplc="04100001">
      <w:start w:val="1"/>
      <w:numFmt w:val="bullet"/>
      <w:lvlText w:val=""/>
      <w:lvlJc w:val="left"/>
      <w:pPr>
        <w:ind w:left="78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3">
    <w:nsid w:val="230E10C5"/>
    <w:multiLevelType w:val="hybridMultilevel"/>
    <w:tmpl w:val="77D82CF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6E34B5"/>
    <w:multiLevelType w:val="hybridMultilevel"/>
    <w:tmpl w:val="DB40D724"/>
    <w:lvl w:ilvl="0" w:tplc="2E1C46FE">
      <w:start w:val="2"/>
      <w:numFmt w:val="bullet"/>
      <w:lvlText w:val="-"/>
      <w:lvlJc w:val="left"/>
      <w:pPr>
        <w:ind w:left="603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81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89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96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103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110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11790" w:hanging="360"/>
      </w:pPr>
      <w:rPr>
        <w:rFonts w:ascii="Wingdings" w:hAnsi="Wingdings" w:hint="default"/>
      </w:rPr>
    </w:lvl>
  </w:abstractNum>
  <w:abstractNum w:abstractNumId="5">
    <w:nsid w:val="310663E9"/>
    <w:multiLevelType w:val="hybridMultilevel"/>
    <w:tmpl w:val="42CCE822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E102B5"/>
    <w:multiLevelType w:val="hybridMultilevel"/>
    <w:tmpl w:val="71BCC962"/>
    <w:lvl w:ilvl="0" w:tplc="36FCBA6C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50035B"/>
    <w:multiLevelType w:val="hybridMultilevel"/>
    <w:tmpl w:val="C51EAC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EF6FC7"/>
    <w:multiLevelType w:val="hybridMultilevel"/>
    <w:tmpl w:val="49B28EF6"/>
    <w:lvl w:ilvl="0" w:tplc="9F8C6F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04646D"/>
    <w:multiLevelType w:val="hybridMultilevel"/>
    <w:tmpl w:val="05D88BA0"/>
    <w:lvl w:ilvl="0" w:tplc="C0DA1F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7A036E"/>
    <w:multiLevelType w:val="hybridMultilevel"/>
    <w:tmpl w:val="D64801E4"/>
    <w:lvl w:ilvl="0" w:tplc="25F202E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49716B"/>
    <w:multiLevelType w:val="hybridMultilevel"/>
    <w:tmpl w:val="708059E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0D91CFB"/>
    <w:multiLevelType w:val="hybridMultilevel"/>
    <w:tmpl w:val="87A4149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F47E10"/>
    <w:multiLevelType w:val="hybridMultilevel"/>
    <w:tmpl w:val="E6A03574"/>
    <w:lvl w:ilvl="0" w:tplc="E8AE1D5E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5410660"/>
    <w:multiLevelType w:val="hybridMultilevel"/>
    <w:tmpl w:val="9EC4405C"/>
    <w:lvl w:ilvl="0" w:tplc="DDBC1FC6">
      <w:start w:val="8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2"/>
  </w:num>
  <w:num w:numId="4">
    <w:abstractNumId w:val="11"/>
  </w:num>
  <w:num w:numId="5">
    <w:abstractNumId w:val="10"/>
  </w:num>
  <w:num w:numId="6">
    <w:abstractNumId w:val="12"/>
  </w:num>
  <w:num w:numId="7">
    <w:abstractNumId w:val="0"/>
  </w:num>
  <w:num w:numId="8">
    <w:abstractNumId w:val="6"/>
  </w:num>
  <w:num w:numId="9">
    <w:abstractNumId w:val="8"/>
  </w:num>
  <w:num w:numId="10">
    <w:abstractNumId w:val="3"/>
  </w:num>
  <w:num w:numId="11">
    <w:abstractNumId w:val="1"/>
  </w:num>
  <w:num w:numId="12">
    <w:abstractNumId w:val="9"/>
  </w:num>
  <w:num w:numId="13">
    <w:abstractNumId w:val="14"/>
  </w:num>
  <w:num w:numId="14">
    <w:abstractNumId w:val="7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gutterAtTop/>
  <w:proofState w:spelling="clean"/>
  <w:attachedTemplate r:id="rId1"/>
  <w:defaultTabStop w:val="708"/>
  <w:hyphenationZone w:val="283"/>
  <w:doNotHyphenateCaps/>
  <w:drawingGridHorizontalSpacing w:val="100"/>
  <w:drawingGridVerticalSpacing w:val="136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ED7"/>
    <w:rsid w:val="00002700"/>
    <w:rsid w:val="00012D4D"/>
    <w:rsid w:val="00016C5F"/>
    <w:rsid w:val="00024A54"/>
    <w:rsid w:val="00025509"/>
    <w:rsid w:val="0003487D"/>
    <w:rsid w:val="000406B1"/>
    <w:rsid w:val="00043498"/>
    <w:rsid w:val="00044AC7"/>
    <w:rsid w:val="00065C46"/>
    <w:rsid w:val="0006604F"/>
    <w:rsid w:val="0007234E"/>
    <w:rsid w:val="000901A4"/>
    <w:rsid w:val="00090333"/>
    <w:rsid w:val="000A51B2"/>
    <w:rsid w:val="000B3A98"/>
    <w:rsid w:val="000D1676"/>
    <w:rsid w:val="000E22E6"/>
    <w:rsid w:val="000F0C3B"/>
    <w:rsid w:val="000F3EAD"/>
    <w:rsid w:val="000F5324"/>
    <w:rsid w:val="000F7AFF"/>
    <w:rsid w:val="00103EA7"/>
    <w:rsid w:val="0010486A"/>
    <w:rsid w:val="0011489D"/>
    <w:rsid w:val="00124EE5"/>
    <w:rsid w:val="00143578"/>
    <w:rsid w:val="001450C9"/>
    <w:rsid w:val="001525E9"/>
    <w:rsid w:val="001542E2"/>
    <w:rsid w:val="0015556B"/>
    <w:rsid w:val="00162408"/>
    <w:rsid w:val="001668AD"/>
    <w:rsid w:val="00167D05"/>
    <w:rsid w:val="001763C6"/>
    <w:rsid w:val="00176BFA"/>
    <w:rsid w:val="00184FE7"/>
    <w:rsid w:val="001907EC"/>
    <w:rsid w:val="00196A9E"/>
    <w:rsid w:val="001A2A4E"/>
    <w:rsid w:val="001A5FB5"/>
    <w:rsid w:val="001B02B8"/>
    <w:rsid w:val="001B2209"/>
    <w:rsid w:val="001C1EAC"/>
    <w:rsid w:val="001C3181"/>
    <w:rsid w:val="001C6B4A"/>
    <w:rsid w:val="001D0E71"/>
    <w:rsid w:val="001D16E9"/>
    <w:rsid w:val="001E01D5"/>
    <w:rsid w:val="001F7723"/>
    <w:rsid w:val="002008CB"/>
    <w:rsid w:val="00204CD0"/>
    <w:rsid w:val="00210442"/>
    <w:rsid w:val="00222BF0"/>
    <w:rsid w:val="0022585C"/>
    <w:rsid w:val="00250F25"/>
    <w:rsid w:val="00256C7A"/>
    <w:rsid w:val="00265543"/>
    <w:rsid w:val="00266DC4"/>
    <w:rsid w:val="00273482"/>
    <w:rsid w:val="00276443"/>
    <w:rsid w:val="00280287"/>
    <w:rsid w:val="00281D3C"/>
    <w:rsid w:val="00283A31"/>
    <w:rsid w:val="002917DC"/>
    <w:rsid w:val="0029457D"/>
    <w:rsid w:val="00295323"/>
    <w:rsid w:val="002A3ABC"/>
    <w:rsid w:val="002B2E19"/>
    <w:rsid w:val="002C3E68"/>
    <w:rsid w:val="002D0809"/>
    <w:rsid w:val="002D2F48"/>
    <w:rsid w:val="002E27A5"/>
    <w:rsid w:val="0030033B"/>
    <w:rsid w:val="003007CA"/>
    <w:rsid w:val="00306660"/>
    <w:rsid w:val="00325A47"/>
    <w:rsid w:val="00327FCE"/>
    <w:rsid w:val="00335E3E"/>
    <w:rsid w:val="00340529"/>
    <w:rsid w:val="003410E4"/>
    <w:rsid w:val="003548C2"/>
    <w:rsid w:val="00355858"/>
    <w:rsid w:val="0036497F"/>
    <w:rsid w:val="00366B01"/>
    <w:rsid w:val="00371BFF"/>
    <w:rsid w:val="00372F8D"/>
    <w:rsid w:val="00377421"/>
    <w:rsid w:val="0038323A"/>
    <w:rsid w:val="0038546E"/>
    <w:rsid w:val="0039182E"/>
    <w:rsid w:val="0039254B"/>
    <w:rsid w:val="00397057"/>
    <w:rsid w:val="003A020E"/>
    <w:rsid w:val="003A1941"/>
    <w:rsid w:val="003A71F6"/>
    <w:rsid w:val="003C1040"/>
    <w:rsid w:val="003C1FFC"/>
    <w:rsid w:val="003D77EF"/>
    <w:rsid w:val="003E0DF0"/>
    <w:rsid w:val="003F060D"/>
    <w:rsid w:val="003F1485"/>
    <w:rsid w:val="004001D7"/>
    <w:rsid w:val="004002CD"/>
    <w:rsid w:val="00425583"/>
    <w:rsid w:val="004264A9"/>
    <w:rsid w:val="00431314"/>
    <w:rsid w:val="004355B8"/>
    <w:rsid w:val="00441BB9"/>
    <w:rsid w:val="004429D1"/>
    <w:rsid w:val="00447F6C"/>
    <w:rsid w:val="00470F98"/>
    <w:rsid w:val="00476744"/>
    <w:rsid w:val="00482FE0"/>
    <w:rsid w:val="00493344"/>
    <w:rsid w:val="004A03D7"/>
    <w:rsid w:val="004D43B0"/>
    <w:rsid w:val="004D6760"/>
    <w:rsid w:val="004E41A9"/>
    <w:rsid w:val="004F3B21"/>
    <w:rsid w:val="004F53F1"/>
    <w:rsid w:val="00500674"/>
    <w:rsid w:val="0051586A"/>
    <w:rsid w:val="00521818"/>
    <w:rsid w:val="005251E4"/>
    <w:rsid w:val="005303EA"/>
    <w:rsid w:val="00533680"/>
    <w:rsid w:val="00537B8B"/>
    <w:rsid w:val="00540786"/>
    <w:rsid w:val="00560238"/>
    <w:rsid w:val="00562306"/>
    <w:rsid w:val="005738F9"/>
    <w:rsid w:val="005763F1"/>
    <w:rsid w:val="0057748A"/>
    <w:rsid w:val="005800F8"/>
    <w:rsid w:val="005814EA"/>
    <w:rsid w:val="00582FD7"/>
    <w:rsid w:val="00586ED0"/>
    <w:rsid w:val="005A637A"/>
    <w:rsid w:val="005B4DB3"/>
    <w:rsid w:val="005C597D"/>
    <w:rsid w:val="005C6DF2"/>
    <w:rsid w:val="005D53B0"/>
    <w:rsid w:val="005E30B0"/>
    <w:rsid w:val="00604EFE"/>
    <w:rsid w:val="006276AB"/>
    <w:rsid w:val="00637AD0"/>
    <w:rsid w:val="00643FE1"/>
    <w:rsid w:val="00644A62"/>
    <w:rsid w:val="00652612"/>
    <w:rsid w:val="00656719"/>
    <w:rsid w:val="00664DDC"/>
    <w:rsid w:val="006743CD"/>
    <w:rsid w:val="006753D7"/>
    <w:rsid w:val="006764F5"/>
    <w:rsid w:val="00690992"/>
    <w:rsid w:val="006A30CA"/>
    <w:rsid w:val="006A6C29"/>
    <w:rsid w:val="006A7320"/>
    <w:rsid w:val="006C2465"/>
    <w:rsid w:val="006F2D2B"/>
    <w:rsid w:val="006F3846"/>
    <w:rsid w:val="007021AB"/>
    <w:rsid w:val="00705969"/>
    <w:rsid w:val="00712305"/>
    <w:rsid w:val="007200CC"/>
    <w:rsid w:val="0072397A"/>
    <w:rsid w:val="0072797C"/>
    <w:rsid w:val="0074009B"/>
    <w:rsid w:val="00742B7B"/>
    <w:rsid w:val="007512DA"/>
    <w:rsid w:val="00757F01"/>
    <w:rsid w:val="00766B0D"/>
    <w:rsid w:val="007906FE"/>
    <w:rsid w:val="007973FE"/>
    <w:rsid w:val="007A0315"/>
    <w:rsid w:val="007B5D81"/>
    <w:rsid w:val="007D0444"/>
    <w:rsid w:val="007D3BDE"/>
    <w:rsid w:val="007E5D23"/>
    <w:rsid w:val="007E7FB4"/>
    <w:rsid w:val="007F7F5E"/>
    <w:rsid w:val="00803143"/>
    <w:rsid w:val="0080522A"/>
    <w:rsid w:val="008176F6"/>
    <w:rsid w:val="008235DD"/>
    <w:rsid w:val="00834C35"/>
    <w:rsid w:val="0084795F"/>
    <w:rsid w:val="00850F36"/>
    <w:rsid w:val="0086418B"/>
    <w:rsid w:val="00866F93"/>
    <w:rsid w:val="00872A18"/>
    <w:rsid w:val="00872CEB"/>
    <w:rsid w:val="008A1481"/>
    <w:rsid w:val="008A2111"/>
    <w:rsid w:val="008A2440"/>
    <w:rsid w:val="008C09F6"/>
    <w:rsid w:val="008D068D"/>
    <w:rsid w:val="008D0DF5"/>
    <w:rsid w:val="008D2ECC"/>
    <w:rsid w:val="008E13D5"/>
    <w:rsid w:val="008F3635"/>
    <w:rsid w:val="008F3654"/>
    <w:rsid w:val="008F4AA2"/>
    <w:rsid w:val="009021DA"/>
    <w:rsid w:val="00903AEF"/>
    <w:rsid w:val="009044BD"/>
    <w:rsid w:val="009046A7"/>
    <w:rsid w:val="00907BC7"/>
    <w:rsid w:val="009125C5"/>
    <w:rsid w:val="00915978"/>
    <w:rsid w:val="00915D28"/>
    <w:rsid w:val="0091687A"/>
    <w:rsid w:val="00920FC9"/>
    <w:rsid w:val="009311D4"/>
    <w:rsid w:val="00935499"/>
    <w:rsid w:val="00935F3B"/>
    <w:rsid w:val="00963A92"/>
    <w:rsid w:val="00966352"/>
    <w:rsid w:val="00971A89"/>
    <w:rsid w:val="00974C0A"/>
    <w:rsid w:val="0098277D"/>
    <w:rsid w:val="00985D74"/>
    <w:rsid w:val="00986F89"/>
    <w:rsid w:val="00992DCC"/>
    <w:rsid w:val="00994756"/>
    <w:rsid w:val="0099634F"/>
    <w:rsid w:val="009A5381"/>
    <w:rsid w:val="009B3686"/>
    <w:rsid w:val="009C0067"/>
    <w:rsid w:val="009D0DC8"/>
    <w:rsid w:val="009D24E7"/>
    <w:rsid w:val="009D3898"/>
    <w:rsid w:val="009D402E"/>
    <w:rsid w:val="009E130B"/>
    <w:rsid w:val="009E4E8D"/>
    <w:rsid w:val="009F4F8F"/>
    <w:rsid w:val="009F5FFB"/>
    <w:rsid w:val="009F66AA"/>
    <w:rsid w:val="00A006B7"/>
    <w:rsid w:val="00A102F5"/>
    <w:rsid w:val="00A12C97"/>
    <w:rsid w:val="00A14CA9"/>
    <w:rsid w:val="00A1735C"/>
    <w:rsid w:val="00A235B5"/>
    <w:rsid w:val="00A256E0"/>
    <w:rsid w:val="00A34C14"/>
    <w:rsid w:val="00A55ED7"/>
    <w:rsid w:val="00A56F36"/>
    <w:rsid w:val="00A6459A"/>
    <w:rsid w:val="00A668E0"/>
    <w:rsid w:val="00A8501B"/>
    <w:rsid w:val="00A868CE"/>
    <w:rsid w:val="00A90453"/>
    <w:rsid w:val="00AA0092"/>
    <w:rsid w:val="00AB394D"/>
    <w:rsid w:val="00AB69AC"/>
    <w:rsid w:val="00AC60A0"/>
    <w:rsid w:val="00AE3768"/>
    <w:rsid w:val="00AE751B"/>
    <w:rsid w:val="00B01626"/>
    <w:rsid w:val="00B124A5"/>
    <w:rsid w:val="00B12FDC"/>
    <w:rsid w:val="00B17126"/>
    <w:rsid w:val="00B257BD"/>
    <w:rsid w:val="00B3715B"/>
    <w:rsid w:val="00B379BD"/>
    <w:rsid w:val="00B457B7"/>
    <w:rsid w:val="00B608BC"/>
    <w:rsid w:val="00B73C3D"/>
    <w:rsid w:val="00B77379"/>
    <w:rsid w:val="00B8360F"/>
    <w:rsid w:val="00B87C47"/>
    <w:rsid w:val="00B90DCD"/>
    <w:rsid w:val="00B940C2"/>
    <w:rsid w:val="00BC2B58"/>
    <w:rsid w:val="00BC30A5"/>
    <w:rsid w:val="00BC7931"/>
    <w:rsid w:val="00BD0B17"/>
    <w:rsid w:val="00BD1ECB"/>
    <w:rsid w:val="00C021D9"/>
    <w:rsid w:val="00C134AE"/>
    <w:rsid w:val="00C143A4"/>
    <w:rsid w:val="00C15522"/>
    <w:rsid w:val="00C1775A"/>
    <w:rsid w:val="00C254EE"/>
    <w:rsid w:val="00C32B24"/>
    <w:rsid w:val="00C40FE0"/>
    <w:rsid w:val="00C54E3B"/>
    <w:rsid w:val="00C7171A"/>
    <w:rsid w:val="00C7213B"/>
    <w:rsid w:val="00C82553"/>
    <w:rsid w:val="00C929EF"/>
    <w:rsid w:val="00C962ED"/>
    <w:rsid w:val="00CB2F14"/>
    <w:rsid w:val="00CC30B6"/>
    <w:rsid w:val="00CC3866"/>
    <w:rsid w:val="00CC3D17"/>
    <w:rsid w:val="00CC4DAA"/>
    <w:rsid w:val="00CD1014"/>
    <w:rsid w:val="00CD3989"/>
    <w:rsid w:val="00CF5D61"/>
    <w:rsid w:val="00CF64C9"/>
    <w:rsid w:val="00D01142"/>
    <w:rsid w:val="00D0124D"/>
    <w:rsid w:val="00D11A2A"/>
    <w:rsid w:val="00D14432"/>
    <w:rsid w:val="00D22E93"/>
    <w:rsid w:val="00D34D78"/>
    <w:rsid w:val="00D36415"/>
    <w:rsid w:val="00D41BF3"/>
    <w:rsid w:val="00D4776E"/>
    <w:rsid w:val="00D516D9"/>
    <w:rsid w:val="00D51ADA"/>
    <w:rsid w:val="00D528CE"/>
    <w:rsid w:val="00D53462"/>
    <w:rsid w:val="00D565B7"/>
    <w:rsid w:val="00D87170"/>
    <w:rsid w:val="00DA3DF7"/>
    <w:rsid w:val="00DA5E26"/>
    <w:rsid w:val="00DB4ECE"/>
    <w:rsid w:val="00DC13DD"/>
    <w:rsid w:val="00DC4C05"/>
    <w:rsid w:val="00DF1E95"/>
    <w:rsid w:val="00E10BDF"/>
    <w:rsid w:val="00E21A10"/>
    <w:rsid w:val="00E21B56"/>
    <w:rsid w:val="00E40ADA"/>
    <w:rsid w:val="00E4165E"/>
    <w:rsid w:val="00E46C85"/>
    <w:rsid w:val="00E56DE4"/>
    <w:rsid w:val="00E64B0B"/>
    <w:rsid w:val="00E71AB4"/>
    <w:rsid w:val="00E72EAA"/>
    <w:rsid w:val="00E735C5"/>
    <w:rsid w:val="00E86312"/>
    <w:rsid w:val="00E86DC4"/>
    <w:rsid w:val="00E900CE"/>
    <w:rsid w:val="00E90C4F"/>
    <w:rsid w:val="00EA169F"/>
    <w:rsid w:val="00EA49D0"/>
    <w:rsid w:val="00EA7EE3"/>
    <w:rsid w:val="00EC05CC"/>
    <w:rsid w:val="00EC3887"/>
    <w:rsid w:val="00EC3891"/>
    <w:rsid w:val="00EC5255"/>
    <w:rsid w:val="00EC64ED"/>
    <w:rsid w:val="00EC69F6"/>
    <w:rsid w:val="00ED2B24"/>
    <w:rsid w:val="00EE16A2"/>
    <w:rsid w:val="00EE7731"/>
    <w:rsid w:val="00EF0448"/>
    <w:rsid w:val="00EF4A66"/>
    <w:rsid w:val="00F114A9"/>
    <w:rsid w:val="00F12F79"/>
    <w:rsid w:val="00F171EE"/>
    <w:rsid w:val="00F329E4"/>
    <w:rsid w:val="00F400AA"/>
    <w:rsid w:val="00F40ACB"/>
    <w:rsid w:val="00F54CA7"/>
    <w:rsid w:val="00F66379"/>
    <w:rsid w:val="00F67E2B"/>
    <w:rsid w:val="00F740BB"/>
    <w:rsid w:val="00F76B4E"/>
    <w:rsid w:val="00F80F60"/>
    <w:rsid w:val="00F83EC8"/>
    <w:rsid w:val="00F86031"/>
    <w:rsid w:val="00F860DE"/>
    <w:rsid w:val="00F86719"/>
    <w:rsid w:val="00F9391E"/>
    <w:rsid w:val="00F97E6B"/>
    <w:rsid w:val="00FA6FC6"/>
    <w:rsid w:val="00FB358D"/>
    <w:rsid w:val="00FB513D"/>
    <w:rsid w:val="00FB62B0"/>
    <w:rsid w:val="00FC725F"/>
    <w:rsid w:val="00FD175E"/>
    <w:rsid w:val="00FE3569"/>
    <w:rsid w:val="00FE4CD2"/>
    <w:rsid w:val="00FE7E61"/>
    <w:rsid w:val="00FF183A"/>
    <w:rsid w:val="00FF4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bidi="he-IL"/>
    </w:rPr>
  </w:style>
  <w:style w:type="paragraph" w:styleId="Titolo1">
    <w:name w:val="heading 1"/>
    <w:basedOn w:val="Normale"/>
    <w:next w:val="Normale"/>
    <w:qFormat/>
    <w:pPr>
      <w:keepNext/>
      <w:spacing w:before="80"/>
      <w:ind w:right="283" w:firstLine="800"/>
      <w:jc w:val="both"/>
      <w:outlineLvl w:val="0"/>
    </w:pPr>
    <w:rPr>
      <w:sz w:val="24"/>
    </w:rPr>
  </w:style>
  <w:style w:type="paragraph" w:styleId="Titolo2">
    <w:name w:val="heading 2"/>
    <w:basedOn w:val="Normale"/>
    <w:next w:val="Normale"/>
    <w:qFormat/>
    <w:pPr>
      <w:keepNext/>
      <w:spacing w:before="160" w:after="120" w:line="20" w:lineRule="exact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tabs>
        <w:tab w:val="left" w:pos="5954"/>
      </w:tabs>
      <w:outlineLvl w:val="2"/>
    </w:pPr>
    <w:rPr>
      <w:sz w:val="24"/>
    </w:rPr>
  </w:style>
  <w:style w:type="paragraph" w:styleId="Titolo4">
    <w:name w:val="heading 4"/>
    <w:basedOn w:val="Normale"/>
    <w:next w:val="Normale"/>
    <w:qFormat/>
    <w:pPr>
      <w:keepNext/>
      <w:ind w:left="2832" w:firstLine="708"/>
      <w:jc w:val="center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tabs>
        <w:tab w:val="left" w:pos="5954"/>
      </w:tabs>
      <w:ind w:left="4820" w:hanging="4820"/>
      <w:outlineLvl w:val="4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paragraph" w:styleId="Didascalia">
    <w:name w:val="caption"/>
    <w:aliases w:val="CaptionCFMU,3559Caption,Didascalia Carattere,Legend,Légende italique,topic,Reference,Beschriftung Bild,Figure Caption,kuvateksti,Figure-caption,Caption Char Char,Caption Char,Legend Char,3559Caption Char,Légende italique Char,kuvateksti Char"/>
    <w:basedOn w:val="Normale"/>
    <w:next w:val="Normale"/>
    <w:link w:val="DidascaliaCarattere1"/>
    <w:uiPriority w:val="99"/>
    <w:qFormat/>
    <w:pPr>
      <w:framePr w:w="4072" w:h="10025" w:hSpace="141" w:wrap="around" w:vAnchor="text" w:hAnchor="page" w:x="6631" w:y="91"/>
    </w:pPr>
    <w:rPr>
      <w:sz w:val="24"/>
      <w:u w:val="single"/>
    </w:rPr>
  </w:style>
  <w:style w:type="paragraph" w:styleId="Corpotesto">
    <w:name w:val="Body Text"/>
    <w:basedOn w:val="Normale"/>
    <w:semiHidden/>
    <w:pPr>
      <w:tabs>
        <w:tab w:val="left" w:pos="0"/>
      </w:tabs>
    </w:pPr>
    <w:rPr>
      <w:bCs/>
      <w:sz w:val="24"/>
    </w:rPr>
  </w:style>
  <w:style w:type="paragraph" w:styleId="Corpodeltesto2">
    <w:name w:val="Body Text 2"/>
    <w:basedOn w:val="Normale"/>
    <w:semiHidden/>
    <w:pPr>
      <w:tabs>
        <w:tab w:val="left" w:pos="5954"/>
      </w:tabs>
      <w:jc w:val="both"/>
    </w:pPr>
    <w:rPr>
      <w:sz w:val="24"/>
    </w:rPr>
  </w:style>
  <w:style w:type="paragraph" w:styleId="Rientrocorpodeltesto">
    <w:name w:val="Body Text Indent"/>
    <w:basedOn w:val="Normale"/>
    <w:semiHidden/>
    <w:pPr>
      <w:tabs>
        <w:tab w:val="left" w:pos="5954"/>
      </w:tabs>
      <w:ind w:left="500"/>
      <w:jc w:val="both"/>
    </w:pPr>
    <w:rPr>
      <w:sz w:val="24"/>
    </w:rPr>
  </w:style>
  <w:style w:type="paragraph" w:styleId="Corpodeltesto3">
    <w:name w:val="Body Text 3"/>
    <w:basedOn w:val="Normale"/>
    <w:semiHidden/>
    <w:pPr>
      <w:jc w:val="center"/>
    </w:pPr>
    <w:rPr>
      <w:smallCaps/>
      <w:outline/>
      <w:color w:val="353535"/>
      <w:sz w:val="18"/>
      <w14:textOutline w14:w="9525" w14:cap="flat" w14:cmpd="sng" w14:algn="ctr">
        <w14:solidFill>
          <w14:srgbClr w14:val="353535"/>
        </w14:solidFill>
        <w14:prstDash w14:val="solid"/>
        <w14:round/>
      </w14:textOutline>
      <w14:textFill>
        <w14:noFill/>
      </w14:textFill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qFormat/>
    <w:pPr>
      <w:ind w:left="720"/>
      <w:contextualSpacing/>
    </w:pPr>
  </w:style>
  <w:style w:type="paragraph" w:styleId="Rientrocorpodeltesto2">
    <w:name w:val="Body Text Indent 2"/>
    <w:basedOn w:val="Normale"/>
    <w:semiHidden/>
    <w:pPr>
      <w:spacing w:before="120" w:after="120"/>
      <w:ind w:right="284" w:firstLine="799"/>
      <w:jc w:val="both"/>
    </w:pPr>
    <w:rPr>
      <w:sz w:val="24"/>
    </w:rPr>
  </w:style>
  <w:style w:type="character" w:customStyle="1" w:styleId="DidascaliaCarattere1">
    <w:name w:val="Didascalia Carattere1"/>
    <w:aliases w:val="CaptionCFMU Carattere,3559Caption Carattere,Didascalia Carattere Carattere,Legend Carattere,Légende italique Carattere,topic Carattere,Reference Carattere,Beschriftung Bild Carattere,Figure Caption Carattere,kuvateksti Carattere"/>
    <w:link w:val="Didascalia"/>
    <w:uiPriority w:val="99"/>
    <w:rsid w:val="00B940C2"/>
    <w:rPr>
      <w:sz w:val="24"/>
      <w:u w:val="single"/>
      <w:lang w:bidi="he-I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5FB5"/>
    <w:rPr>
      <w:lang w:bidi="he-IL"/>
    </w:rPr>
  </w:style>
  <w:style w:type="table" w:styleId="Grigliatabella">
    <w:name w:val="Table Grid"/>
    <w:basedOn w:val="Tabellanormale"/>
    <w:uiPriority w:val="59"/>
    <w:rsid w:val="001907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bidi="he-IL"/>
    </w:rPr>
  </w:style>
  <w:style w:type="paragraph" w:styleId="Titolo1">
    <w:name w:val="heading 1"/>
    <w:basedOn w:val="Normale"/>
    <w:next w:val="Normale"/>
    <w:qFormat/>
    <w:pPr>
      <w:keepNext/>
      <w:spacing w:before="80"/>
      <w:ind w:right="283" w:firstLine="800"/>
      <w:jc w:val="both"/>
      <w:outlineLvl w:val="0"/>
    </w:pPr>
    <w:rPr>
      <w:sz w:val="24"/>
    </w:rPr>
  </w:style>
  <w:style w:type="paragraph" w:styleId="Titolo2">
    <w:name w:val="heading 2"/>
    <w:basedOn w:val="Normale"/>
    <w:next w:val="Normale"/>
    <w:qFormat/>
    <w:pPr>
      <w:keepNext/>
      <w:spacing w:before="160" w:after="120" w:line="20" w:lineRule="exact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tabs>
        <w:tab w:val="left" w:pos="5954"/>
      </w:tabs>
      <w:outlineLvl w:val="2"/>
    </w:pPr>
    <w:rPr>
      <w:sz w:val="24"/>
    </w:rPr>
  </w:style>
  <w:style w:type="paragraph" w:styleId="Titolo4">
    <w:name w:val="heading 4"/>
    <w:basedOn w:val="Normale"/>
    <w:next w:val="Normale"/>
    <w:qFormat/>
    <w:pPr>
      <w:keepNext/>
      <w:ind w:left="2832" w:firstLine="708"/>
      <w:jc w:val="center"/>
      <w:outlineLvl w:val="3"/>
    </w:pPr>
    <w:rPr>
      <w:sz w:val="24"/>
    </w:rPr>
  </w:style>
  <w:style w:type="paragraph" w:styleId="Titolo5">
    <w:name w:val="heading 5"/>
    <w:basedOn w:val="Normale"/>
    <w:next w:val="Normale"/>
    <w:qFormat/>
    <w:pPr>
      <w:keepNext/>
      <w:tabs>
        <w:tab w:val="left" w:pos="5954"/>
      </w:tabs>
      <w:ind w:left="4820" w:hanging="4820"/>
      <w:outlineLvl w:val="4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semiHidden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</w:style>
  <w:style w:type="paragraph" w:styleId="Didascalia">
    <w:name w:val="caption"/>
    <w:aliases w:val="CaptionCFMU,3559Caption,Didascalia Carattere,Legend,Légende italique,topic,Reference,Beschriftung Bild,Figure Caption,kuvateksti,Figure-caption,Caption Char Char,Caption Char,Legend Char,3559Caption Char,Légende italique Char,kuvateksti Char"/>
    <w:basedOn w:val="Normale"/>
    <w:next w:val="Normale"/>
    <w:link w:val="DidascaliaCarattere1"/>
    <w:uiPriority w:val="99"/>
    <w:qFormat/>
    <w:pPr>
      <w:framePr w:w="4072" w:h="10025" w:hSpace="141" w:wrap="around" w:vAnchor="text" w:hAnchor="page" w:x="6631" w:y="91"/>
    </w:pPr>
    <w:rPr>
      <w:sz w:val="24"/>
      <w:u w:val="single"/>
    </w:rPr>
  </w:style>
  <w:style w:type="paragraph" w:styleId="Corpotesto">
    <w:name w:val="Body Text"/>
    <w:basedOn w:val="Normale"/>
    <w:semiHidden/>
    <w:pPr>
      <w:tabs>
        <w:tab w:val="left" w:pos="0"/>
      </w:tabs>
    </w:pPr>
    <w:rPr>
      <w:bCs/>
      <w:sz w:val="24"/>
    </w:rPr>
  </w:style>
  <w:style w:type="paragraph" w:styleId="Corpodeltesto2">
    <w:name w:val="Body Text 2"/>
    <w:basedOn w:val="Normale"/>
    <w:semiHidden/>
    <w:pPr>
      <w:tabs>
        <w:tab w:val="left" w:pos="5954"/>
      </w:tabs>
      <w:jc w:val="both"/>
    </w:pPr>
    <w:rPr>
      <w:sz w:val="24"/>
    </w:rPr>
  </w:style>
  <w:style w:type="paragraph" w:styleId="Rientrocorpodeltesto">
    <w:name w:val="Body Text Indent"/>
    <w:basedOn w:val="Normale"/>
    <w:semiHidden/>
    <w:pPr>
      <w:tabs>
        <w:tab w:val="left" w:pos="5954"/>
      </w:tabs>
      <w:ind w:left="500"/>
      <w:jc w:val="both"/>
    </w:pPr>
    <w:rPr>
      <w:sz w:val="24"/>
    </w:rPr>
  </w:style>
  <w:style w:type="paragraph" w:styleId="Corpodeltesto3">
    <w:name w:val="Body Text 3"/>
    <w:basedOn w:val="Normale"/>
    <w:semiHidden/>
    <w:pPr>
      <w:jc w:val="center"/>
    </w:pPr>
    <w:rPr>
      <w:smallCaps/>
      <w:outline/>
      <w:color w:val="353535"/>
      <w:sz w:val="18"/>
      <w14:textOutline w14:w="9525" w14:cap="flat" w14:cmpd="sng" w14:algn="ctr">
        <w14:solidFill>
          <w14:srgbClr w14:val="353535"/>
        </w14:solidFill>
        <w14:prstDash w14:val="solid"/>
        <w14:round/>
      </w14:textOutline>
      <w14:textFill>
        <w14:noFill/>
      </w14:textFill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Testofumetto">
    <w:name w:val="Balloon Text"/>
    <w:basedOn w:val="Normale"/>
    <w:semiHidden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qFormat/>
    <w:pPr>
      <w:ind w:left="720"/>
      <w:contextualSpacing/>
    </w:pPr>
  </w:style>
  <w:style w:type="paragraph" w:styleId="Rientrocorpodeltesto2">
    <w:name w:val="Body Text Indent 2"/>
    <w:basedOn w:val="Normale"/>
    <w:semiHidden/>
    <w:pPr>
      <w:spacing w:before="120" w:after="120"/>
      <w:ind w:right="284" w:firstLine="799"/>
      <w:jc w:val="both"/>
    </w:pPr>
    <w:rPr>
      <w:sz w:val="24"/>
    </w:rPr>
  </w:style>
  <w:style w:type="character" w:customStyle="1" w:styleId="DidascaliaCarattere1">
    <w:name w:val="Didascalia Carattere1"/>
    <w:aliases w:val="CaptionCFMU Carattere,3559Caption Carattere,Didascalia Carattere Carattere,Legend Carattere,Légende italique Carattere,topic Carattere,Reference Carattere,Beschriftung Bild Carattere,Figure Caption Carattere,kuvateksti Carattere"/>
    <w:link w:val="Didascalia"/>
    <w:uiPriority w:val="99"/>
    <w:rsid w:val="00B940C2"/>
    <w:rPr>
      <w:sz w:val="24"/>
      <w:u w:val="single"/>
      <w:lang w:bidi="he-I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5FB5"/>
    <w:rPr>
      <w:lang w:bidi="he-IL"/>
    </w:rPr>
  </w:style>
  <w:style w:type="table" w:styleId="Grigliatabella">
    <w:name w:val="Table Grid"/>
    <w:basedOn w:val="Tabellanormale"/>
    <w:uiPriority w:val="59"/>
    <w:rsid w:val="001907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manifestazioneinteresseaircampania@pec.rsmrevisione.it" TargetMode="External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lietta.AIR\AppData\Roaming\Microsoft\Templates\carta%20intestata%20accredi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86C5B-9706-4F65-95B7-4539617B3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accredia</Template>
  <TotalTime>14</TotalTime>
  <Pages>1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Manifestazione_int_Grottaminarda</vt:lpstr>
    </vt:vector>
  </TitlesOfParts>
  <Company>my home</Company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Manifestazione_int_Grottaminarda</dc:title>
  <dc:creator>Marco Ianniciello</dc:creator>
  <cp:lastModifiedBy>Patrizia Tedesco</cp:lastModifiedBy>
  <cp:revision>11</cp:revision>
  <cp:lastPrinted>2022-11-14T11:35:00Z</cp:lastPrinted>
  <dcterms:created xsi:type="dcterms:W3CDTF">2022-11-15T07:48:00Z</dcterms:created>
  <dcterms:modified xsi:type="dcterms:W3CDTF">2022-11-15T08:15:00Z</dcterms:modified>
</cp:coreProperties>
</file>